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uadrcula1"/>
        <w:tblW w:w="508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"/>
        <w:gridCol w:w="1112"/>
        <w:gridCol w:w="1050"/>
        <w:gridCol w:w="2305"/>
        <w:gridCol w:w="2287"/>
        <w:gridCol w:w="1558"/>
      </w:tblGrid>
      <w:tr w:rsidR="002A1244" w:rsidRPr="00452106" w14:paraId="62981B16" w14:textId="77777777" w:rsidTr="00CE3512">
        <w:trPr>
          <w:trHeight w:val="587"/>
        </w:trPr>
        <w:tc>
          <w:tcPr>
            <w:tcW w:w="5000" w:type="pct"/>
            <w:gridSpan w:val="6"/>
            <w:shd w:val="clear" w:color="auto" w:fill="002060"/>
            <w:vAlign w:val="bottom"/>
          </w:tcPr>
          <w:p w14:paraId="71E468DF" w14:textId="2E53E581" w:rsidR="002A1244" w:rsidRPr="00452106" w:rsidRDefault="008A2C01" w:rsidP="00715C65">
            <w:pPr>
              <w:pStyle w:val="Ttulo1"/>
            </w:pPr>
            <w:r>
              <w:t>Información general</w:t>
            </w:r>
          </w:p>
        </w:tc>
      </w:tr>
      <w:tr w:rsidR="002A1244" w:rsidRPr="00452106" w14:paraId="3DC7BC47" w14:textId="77777777" w:rsidTr="00CE3512">
        <w:trPr>
          <w:trHeight w:val="557"/>
        </w:trPr>
        <w:tc>
          <w:tcPr>
            <w:tcW w:w="1077" w:type="pct"/>
            <w:gridSpan w:val="2"/>
            <w:vAlign w:val="bottom"/>
          </w:tcPr>
          <w:p w14:paraId="00540060" w14:textId="519BD58A" w:rsidR="002A1244" w:rsidRPr="00452106" w:rsidRDefault="008A2C01" w:rsidP="002A1244">
            <w:pPr>
              <w:pStyle w:val="Sangranormal"/>
            </w:pPr>
            <w:r>
              <w:t>Distrito</w:t>
            </w:r>
          </w:p>
        </w:tc>
        <w:tc>
          <w:tcPr>
            <w:tcW w:w="3923" w:type="pct"/>
            <w:gridSpan w:val="4"/>
            <w:tcBorders>
              <w:bottom w:val="single" w:sz="4" w:space="0" w:color="auto"/>
            </w:tcBorders>
            <w:vAlign w:val="bottom"/>
          </w:tcPr>
          <w:p w14:paraId="319F0D23" w14:textId="77777777" w:rsidR="002A1244" w:rsidRPr="00452106" w:rsidRDefault="002A1244" w:rsidP="002A1244"/>
        </w:tc>
      </w:tr>
      <w:tr w:rsidR="002A1244" w:rsidRPr="00452106" w14:paraId="12FBB4CC" w14:textId="77777777" w:rsidTr="00CE3512">
        <w:trPr>
          <w:trHeight w:val="542"/>
        </w:trPr>
        <w:tc>
          <w:tcPr>
            <w:tcW w:w="1077" w:type="pct"/>
            <w:gridSpan w:val="2"/>
            <w:vAlign w:val="bottom"/>
          </w:tcPr>
          <w:p w14:paraId="328EB960" w14:textId="13C6D695" w:rsidR="002A1244" w:rsidRPr="00452106" w:rsidRDefault="008A2C01" w:rsidP="002A1244">
            <w:pPr>
              <w:pStyle w:val="Sangranormal"/>
            </w:pPr>
            <w:r>
              <w:t>Mesa de</w:t>
            </w:r>
          </w:p>
        </w:tc>
        <w:tc>
          <w:tcPr>
            <w:tcW w:w="3923" w:type="pct"/>
            <w:gridSpan w:val="4"/>
            <w:tcBorders>
              <w:bottom w:val="single" w:sz="4" w:space="0" w:color="auto"/>
            </w:tcBorders>
            <w:vAlign w:val="bottom"/>
          </w:tcPr>
          <w:p w14:paraId="286A5997" w14:textId="77777777" w:rsidR="002A1244" w:rsidRPr="00452106" w:rsidRDefault="002A1244" w:rsidP="002A1244"/>
        </w:tc>
      </w:tr>
      <w:tr w:rsidR="008A2C01" w:rsidRPr="00452106" w14:paraId="364AAF51" w14:textId="77777777" w:rsidTr="00CE3512">
        <w:trPr>
          <w:trHeight w:val="542"/>
        </w:trPr>
        <w:tc>
          <w:tcPr>
            <w:tcW w:w="1649" w:type="pct"/>
            <w:gridSpan w:val="3"/>
            <w:vAlign w:val="bottom"/>
          </w:tcPr>
          <w:p w14:paraId="3DD780A6" w14:textId="5EED11CE" w:rsidR="008A2C01" w:rsidRDefault="008A2C01" w:rsidP="002A1244">
            <w:pPr>
              <w:pStyle w:val="Sangranormal"/>
            </w:pPr>
            <w:r>
              <w:t>Fecha de reunión</w:t>
            </w:r>
          </w:p>
        </w:tc>
        <w:tc>
          <w:tcPr>
            <w:tcW w:w="3351" w:type="pct"/>
            <w:gridSpan w:val="3"/>
            <w:tcBorders>
              <w:bottom w:val="single" w:sz="4" w:space="0" w:color="auto"/>
            </w:tcBorders>
            <w:vAlign w:val="bottom"/>
          </w:tcPr>
          <w:p w14:paraId="0F6F277D" w14:textId="77777777" w:rsidR="008A2C01" w:rsidRPr="00452106" w:rsidRDefault="008A2C01" w:rsidP="002A1244"/>
        </w:tc>
      </w:tr>
      <w:tr w:rsidR="002A1244" w:rsidRPr="00452106" w14:paraId="570CE148" w14:textId="77777777" w:rsidTr="00CE3512">
        <w:trPr>
          <w:trHeight w:val="542"/>
        </w:trPr>
        <w:tc>
          <w:tcPr>
            <w:tcW w:w="2905" w:type="pct"/>
            <w:gridSpan w:val="4"/>
            <w:vAlign w:val="bottom"/>
          </w:tcPr>
          <w:p w14:paraId="5D53BFC3" w14:textId="22C8AADC" w:rsidR="002A1244" w:rsidRPr="00452106" w:rsidRDefault="008A2C01" w:rsidP="002A1244">
            <w:pPr>
              <w:pStyle w:val="Sangranormal"/>
            </w:pPr>
            <w:r>
              <w:t>Fecha de aprobación de la prop</w:t>
            </w:r>
            <w:r w:rsidR="0000089D">
              <w:t>osición</w:t>
            </w:r>
          </w:p>
        </w:tc>
        <w:tc>
          <w:tcPr>
            <w:tcW w:w="2095" w:type="pct"/>
            <w:gridSpan w:val="2"/>
            <w:tcBorders>
              <w:bottom w:val="single" w:sz="4" w:space="0" w:color="auto"/>
            </w:tcBorders>
            <w:vAlign w:val="bottom"/>
          </w:tcPr>
          <w:p w14:paraId="70F08AE2" w14:textId="77777777" w:rsidR="002A1244" w:rsidRPr="00452106" w:rsidRDefault="002A1244" w:rsidP="002A1244"/>
        </w:tc>
      </w:tr>
      <w:tr w:rsidR="002A1244" w:rsidRPr="00452106" w14:paraId="32990141" w14:textId="77777777" w:rsidTr="00CE3512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242B77A0" w14:textId="77777777" w:rsidR="002A1244" w:rsidRPr="00452106" w:rsidRDefault="002A1244" w:rsidP="002A1244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2A1244" w:rsidRPr="00452106" w14:paraId="3900F5D1" w14:textId="77777777" w:rsidTr="00CE3512">
        <w:trPr>
          <w:trHeight w:val="603"/>
        </w:trPr>
        <w:tc>
          <w:tcPr>
            <w:tcW w:w="5000" w:type="pct"/>
            <w:gridSpan w:val="6"/>
            <w:shd w:val="clear" w:color="auto" w:fill="002060"/>
            <w:vAlign w:val="bottom"/>
          </w:tcPr>
          <w:p w14:paraId="32D1E312" w14:textId="2D32D849" w:rsidR="002A1244" w:rsidRPr="00452106" w:rsidRDefault="00FC7B1A" w:rsidP="00715C65">
            <w:pPr>
              <w:pStyle w:val="Ttulo1"/>
            </w:pPr>
            <w:bookmarkStart w:id="0" w:name="_Hlk105401802"/>
            <w:r>
              <w:t>Título</w:t>
            </w:r>
            <w:r w:rsidR="008A2C01">
              <w:t xml:space="preserve"> de la prop</w:t>
            </w:r>
            <w:r w:rsidR="0000089D">
              <w:t>osición</w:t>
            </w:r>
          </w:p>
        </w:tc>
      </w:tr>
      <w:bookmarkEnd w:id="0"/>
      <w:tr w:rsidR="002A1244" w:rsidRPr="00452106" w14:paraId="3DD45FCB" w14:textId="77777777" w:rsidTr="00CE3512">
        <w:trPr>
          <w:trHeight w:val="542"/>
        </w:trPr>
        <w:tc>
          <w:tcPr>
            <w:tcW w:w="471" w:type="pct"/>
            <w:vAlign w:val="bottom"/>
          </w:tcPr>
          <w:p w14:paraId="74E32951" w14:textId="3A1BEE77" w:rsidR="002A1244" w:rsidRPr="00452106" w:rsidRDefault="002A1244" w:rsidP="002A1244">
            <w:pPr>
              <w:pStyle w:val="Sangranormal"/>
            </w:pPr>
          </w:p>
        </w:tc>
        <w:tc>
          <w:tcPr>
            <w:tcW w:w="4529" w:type="pct"/>
            <w:gridSpan w:val="5"/>
            <w:tcBorders>
              <w:bottom w:val="single" w:sz="4" w:space="0" w:color="auto"/>
            </w:tcBorders>
            <w:vAlign w:val="bottom"/>
          </w:tcPr>
          <w:p w14:paraId="49B4F2D3" w14:textId="23957255" w:rsidR="002A1244" w:rsidRPr="00452106" w:rsidRDefault="002A1244" w:rsidP="002A1244"/>
        </w:tc>
      </w:tr>
      <w:tr w:rsidR="002A1244" w:rsidRPr="00452106" w14:paraId="176450C4" w14:textId="77777777" w:rsidTr="00CE3512">
        <w:trPr>
          <w:trHeight w:val="542"/>
        </w:trPr>
        <w:tc>
          <w:tcPr>
            <w:tcW w:w="471" w:type="pct"/>
            <w:vAlign w:val="bottom"/>
          </w:tcPr>
          <w:p w14:paraId="176BD21B" w14:textId="52A3B8C1" w:rsidR="002A1244" w:rsidRPr="00452106" w:rsidRDefault="002A1244" w:rsidP="002A1244">
            <w:pPr>
              <w:pStyle w:val="Sangranormal"/>
            </w:pPr>
          </w:p>
        </w:tc>
        <w:tc>
          <w:tcPr>
            <w:tcW w:w="4529" w:type="pct"/>
            <w:gridSpan w:val="5"/>
            <w:tcBorders>
              <w:bottom w:val="single" w:sz="4" w:space="0" w:color="auto"/>
            </w:tcBorders>
            <w:vAlign w:val="bottom"/>
          </w:tcPr>
          <w:p w14:paraId="1E6803BE" w14:textId="77777777" w:rsidR="002A1244" w:rsidRPr="00452106" w:rsidRDefault="002A1244" w:rsidP="002A1244"/>
        </w:tc>
      </w:tr>
      <w:tr w:rsidR="000C48C0" w:rsidRPr="00452106" w14:paraId="58EFDCF6" w14:textId="77777777" w:rsidTr="000C48C0">
        <w:trPr>
          <w:trHeight w:val="80"/>
        </w:trPr>
        <w:tc>
          <w:tcPr>
            <w:tcW w:w="5000" w:type="pct"/>
            <w:gridSpan w:val="6"/>
            <w:shd w:val="clear" w:color="auto" w:fill="auto"/>
          </w:tcPr>
          <w:p w14:paraId="31A31881" w14:textId="77777777" w:rsidR="000C48C0" w:rsidRPr="00452106" w:rsidRDefault="000C48C0" w:rsidP="007A1E69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0C48C0" w:rsidRPr="00452106" w14:paraId="1E9F3A66" w14:textId="77777777" w:rsidTr="007A1E69">
        <w:trPr>
          <w:trHeight w:val="603"/>
        </w:trPr>
        <w:tc>
          <w:tcPr>
            <w:tcW w:w="5000" w:type="pct"/>
            <w:gridSpan w:val="6"/>
            <w:shd w:val="clear" w:color="auto" w:fill="002060"/>
            <w:vAlign w:val="bottom"/>
          </w:tcPr>
          <w:p w14:paraId="3082A275" w14:textId="6C85C9AD" w:rsidR="000C48C0" w:rsidRPr="00452106" w:rsidRDefault="000C48C0" w:rsidP="007A1E69">
            <w:pPr>
              <w:pStyle w:val="Ttulo1"/>
            </w:pPr>
            <w:r>
              <w:t>Antecedentes de la prop</w:t>
            </w:r>
            <w:r w:rsidR="0000089D">
              <w:t>osición</w:t>
            </w:r>
          </w:p>
        </w:tc>
      </w:tr>
      <w:tr w:rsidR="000C48C0" w:rsidRPr="00452106" w14:paraId="0711046A" w14:textId="77777777" w:rsidTr="00CE3512">
        <w:trPr>
          <w:trHeight w:val="542"/>
        </w:trPr>
        <w:tc>
          <w:tcPr>
            <w:tcW w:w="471" w:type="pct"/>
            <w:vAlign w:val="bottom"/>
          </w:tcPr>
          <w:p w14:paraId="055A4032" w14:textId="77777777" w:rsidR="000C48C0" w:rsidRPr="00452106" w:rsidRDefault="000C48C0" w:rsidP="002A1244">
            <w:pPr>
              <w:pStyle w:val="Sangranormal"/>
            </w:pPr>
          </w:p>
        </w:tc>
        <w:tc>
          <w:tcPr>
            <w:tcW w:w="4529" w:type="pct"/>
            <w:gridSpan w:val="5"/>
            <w:tcBorders>
              <w:bottom w:val="single" w:sz="4" w:space="0" w:color="auto"/>
            </w:tcBorders>
            <w:vAlign w:val="bottom"/>
          </w:tcPr>
          <w:p w14:paraId="725D79A8" w14:textId="77777777" w:rsidR="000C48C0" w:rsidRPr="00452106" w:rsidRDefault="000C48C0" w:rsidP="002A1244"/>
        </w:tc>
      </w:tr>
      <w:tr w:rsidR="008A2C01" w:rsidRPr="00452106" w14:paraId="61E09894" w14:textId="77777777" w:rsidTr="00CE3512">
        <w:trPr>
          <w:trHeight w:val="542"/>
        </w:trPr>
        <w:tc>
          <w:tcPr>
            <w:tcW w:w="471" w:type="pct"/>
            <w:vAlign w:val="bottom"/>
          </w:tcPr>
          <w:p w14:paraId="7DC27408" w14:textId="77777777" w:rsidR="008A2C01" w:rsidRPr="00452106" w:rsidRDefault="008A2C01" w:rsidP="002A1244">
            <w:pPr>
              <w:pStyle w:val="Sangranormal"/>
            </w:pPr>
            <w:bookmarkStart w:id="1" w:name="_Hlk105401837"/>
          </w:p>
        </w:tc>
        <w:tc>
          <w:tcPr>
            <w:tcW w:w="4529" w:type="pct"/>
            <w:gridSpan w:val="5"/>
            <w:tcBorders>
              <w:bottom w:val="single" w:sz="4" w:space="0" w:color="auto"/>
            </w:tcBorders>
            <w:vAlign w:val="bottom"/>
          </w:tcPr>
          <w:p w14:paraId="27EA4833" w14:textId="77777777" w:rsidR="008A2C01" w:rsidRPr="00452106" w:rsidRDefault="008A2C01" w:rsidP="002A1244"/>
        </w:tc>
      </w:tr>
      <w:tr w:rsidR="002A1244" w:rsidRPr="00452106" w14:paraId="54924305" w14:textId="77777777" w:rsidTr="00CE3512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7E7B2047" w14:textId="77777777" w:rsidR="002A1244" w:rsidRPr="00452106" w:rsidRDefault="002A1244" w:rsidP="002A1244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2A1244" w:rsidRPr="00452106" w14:paraId="55929240" w14:textId="77777777" w:rsidTr="00CE3512">
        <w:trPr>
          <w:trHeight w:val="587"/>
        </w:trPr>
        <w:tc>
          <w:tcPr>
            <w:tcW w:w="5000" w:type="pct"/>
            <w:gridSpan w:val="6"/>
            <w:shd w:val="clear" w:color="auto" w:fill="002060"/>
            <w:vAlign w:val="bottom"/>
          </w:tcPr>
          <w:p w14:paraId="0A220125" w14:textId="0E75AB31" w:rsidR="002A1244" w:rsidRPr="00452106" w:rsidRDefault="008A2C01" w:rsidP="00715C65">
            <w:pPr>
              <w:pStyle w:val="Ttulo1"/>
            </w:pPr>
            <w:r>
              <w:t>Exposición de la prop</w:t>
            </w:r>
            <w:r w:rsidR="0000089D">
              <w:t>osición</w:t>
            </w:r>
          </w:p>
        </w:tc>
      </w:tr>
      <w:tr w:rsidR="002A1244" w:rsidRPr="00452106" w14:paraId="69167508" w14:textId="77777777" w:rsidTr="00CE3512">
        <w:trPr>
          <w:trHeight w:val="542"/>
        </w:trPr>
        <w:tc>
          <w:tcPr>
            <w:tcW w:w="471" w:type="pct"/>
            <w:vAlign w:val="bottom"/>
          </w:tcPr>
          <w:p w14:paraId="730188B9" w14:textId="3AD71DC2" w:rsidR="002A1244" w:rsidRPr="00452106" w:rsidRDefault="002A1244" w:rsidP="002A1244">
            <w:pPr>
              <w:pStyle w:val="Sangranormal"/>
            </w:pPr>
          </w:p>
        </w:tc>
        <w:tc>
          <w:tcPr>
            <w:tcW w:w="4529" w:type="pct"/>
            <w:gridSpan w:val="5"/>
            <w:tcBorders>
              <w:bottom w:val="single" w:sz="4" w:space="0" w:color="auto"/>
            </w:tcBorders>
            <w:vAlign w:val="bottom"/>
          </w:tcPr>
          <w:p w14:paraId="1CE71B7E" w14:textId="77777777" w:rsidR="002A1244" w:rsidRPr="00452106" w:rsidRDefault="002A1244" w:rsidP="002A1244"/>
        </w:tc>
      </w:tr>
      <w:bookmarkEnd w:id="1"/>
      <w:tr w:rsidR="002A1244" w:rsidRPr="00452106" w14:paraId="65755E45" w14:textId="77777777" w:rsidTr="00CE3512">
        <w:trPr>
          <w:trHeight w:val="557"/>
        </w:trPr>
        <w:tc>
          <w:tcPr>
            <w:tcW w:w="471" w:type="pct"/>
            <w:vAlign w:val="bottom"/>
          </w:tcPr>
          <w:p w14:paraId="1D949FF5" w14:textId="52999383" w:rsidR="002A1244" w:rsidRPr="00452106" w:rsidRDefault="002A1244" w:rsidP="002A1244">
            <w:pPr>
              <w:pStyle w:val="Sangranormal"/>
            </w:pPr>
          </w:p>
        </w:tc>
        <w:tc>
          <w:tcPr>
            <w:tcW w:w="4529" w:type="pct"/>
            <w:gridSpan w:val="5"/>
            <w:tcBorders>
              <w:bottom w:val="single" w:sz="4" w:space="0" w:color="auto"/>
            </w:tcBorders>
            <w:vAlign w:val="bottom"/>
          </w:tcPr>
          <w:p w14:paraId="69C92AA1" w14:textId="77777777" w:rsidR="002A1244" w:rsidRPr="00452106" w:rsidRDefault="002A1244" w:rsidP="002A1244"/>
        </w:tc>
      </w:tr>
      <w:tr w:rsidR="008A2C01" w:rsidRPr="00452106" w14:paraId="7711D662" w14:textId="77777777" w:rsidTr="00CE3512">
        <w:trPr>
          <w:trHeight w:val="542"/>
        </w:trPr>
        <w:tc>
          <w:tcPr>
            <w:tcW w:w="471" w:type="pct"/>
            <w:vAlign w:val="bottom"/>
          </w:tcPr>
          <w:p w14:paraId="45A6BEB6" w14:textId="77777777" w:rsidR="008A2C01" w:rsidRPr="00452106" w:rsidRDefault="008A2C01" w:rsidP="002A1244">
            <w:pPr>
              <w:pStyle w:val="Sangranormal"/>
            </w:pPr>
          </w:p>
        </w:tc>
        <w:tc>
          <w:tcPr>
            <w:tcW w:w="4529" w:type="pct"/>
            <w:gridSpan w:val="5"/>
            <w:tcBorders>
              <w:bottom w:val="single" w:sz="4" w:space="0" w:color="auto"/>
            </w:tcBorders>
            <w:vAlign w:val="bottom"/>
          </w:tcPr>
          <w:p w14:paraId="28EF1553" w14:textId="77777777" w:rsidR="008A2C01" w:rsidRPr="00452106" w:rsidRDefault="008A2C01" w:rsidP="002A1244"/>
        </w:tc>
      </w:tr>
      <w:tr w:rsidR="008A2C01" w:rsidRPr="00452106" w14:paraId="6D2B0F5A" w14:textId="77777777" w:rsidTr="00CE3512">
        <w:trPr>
          <w:trHeight w:val="542"/>
        </w:trPr>
        <w:tc>
          <w:tcPr>
            <w:tcW w:w="471" w:type="pct"/>
            <w:vAlign w:val="bottom"/>
          </w:tcPr>
          <w:p w14:paraId="1D72F85C" w14:textId="77777777" w:rsidR="008A2C01" w:rsidRPr="00452106" w:rsidRDefault="008A2C01" w:rsidP="002A1244">
            <w:pPr>
              <w:pStyle w:val="Sangranormal"/>
            </w:pPr>
          </w:p>
        </w:tc>
        <w:tc>
          <w:tcPr>
            <w:tcW w:w="4529" w:type="pct"/>
            <w:gridSpan w:val="5"/>
            <w:tcBorders>
              <w:bottom w:val="single" w:sz="4" w:space="0" w:color="auto"/>
            </w:tcBorders>
            <w:vAlign w:val="bottom"/>
          </w:tcPr>
          <w:p w14:paraId="5EAEA634" w14:textId="77777777" w:rsidR="008A2C01" w:rsidRPr="00452106" w:rsidRDefault="008A2C01" w:rsidP="002A1244"/>
        </w:tc>
      </w:tr>
      <w:tr w:rsidR="008A2C01" w:rsidRPr="00452106" w14:paraId="390DF362" w14:textId="77777777" w:rsidTr="00CE3512">
        <w:trPr>
          <w:trHeight w:val="542"/>
        </w:trPr>
        <w:tc>
          <w:tcPr>
            <w:tcW w:w="471" w:type="pct"/>
            <w:vAlign w:val="bottom"/>
          </w:tcPr>
          <w:p w14:paraId="357FFAAD" w14:textId="77777777" w:rsidR="008A2C01" w:rsidRPr="00452106" w:rsidRDefault="008A2C01" w:rsidP="002A1244">
            <w:pPr>
              <w:pStyle w:val="Sangranormal"/>
            </w:pPr>
          </w:p>
        </w:tc>
        <w:tc>
          <w:tcPr>
            <w:tcW w:w="4529" w:type="pct"/>
            <w:gridSpan w:val="5"/>
            <w:tcBorders>
              <w:bottom w:val="single" w:sz="4" w:space="0" w:color="auto"/>
            </w:tcBorders>
            <w:vAlign w:val="bottom"/>
          </w:tcPr>
          <w:p w14:paraId="09C0807D" w14:textId="77777777" w:rsidR="008A2C01" w:rsidRPr="00452106" w:rsidRDefault="008A2C01" w:rsidP="002A1244"/>
        </w:tc>
      </w:tr>
      <w:tr w:rsidR="002A1244" w:rsidRPr="00452106" w14:paraId="68A6327E" w14:textId="77777777" w:rsidTr="00CE3512">
        <w:trPr>
          <w:trHeight w:val="542"/>
        </w:trPr>
        <w:tc>
          <w:tcPr>
            <w:tcW w:w="471" w:type="pct"/>
            <w:vAlign w:val="bottom"/>
          </w:tcPr>
          <w:p w14:paraId="6F6D756E" w14:textId="77777777" w:rsidR="002A1244" w:rsidRPr="00452106" w:rsidRDefault="002A1244" w:rsidP="002A1244">
            <w:pPr>
              <w:spacing w:before="0"/>
              <w:ind w:left="702"/>
              <w:rPr>
                <w:rFonts w:ascii="Calibri" w:eastAsia="Calibri" w:hAnsi="Calibri" w:cs="Times New Roman"/>
              </w:rPr>
            </w:pPr>
          </w:p>
        </w:tc>
        <w:tc>
          <w:tcPr>
            <w:tcW w:w="4529" w:type="pct"/>
            <w:gridSpan w:val="5"/>
            <w:tcBorders>
              <w:bottom w:val="single" w:sz="4" w:space="0" w:color="auto"/>
            </w:tcBorders>
            <w:vAlign w:val="bottom"/>
          </w:tcPr>
          <w:p w14:paraId="553EE363" w14:textId="77777777" w:rsidR="002A1244" w:rsidRPr="00452106" w:rsidRDefault="002A1244" w:rsidP="002A1244"/>
        </w:tc>
      </w:tr>
      <w:tr w:rsidR="002A1244" w:rsidRPr="00452106" w14:paraId="5607CD41" w14:textId="77777777" w:rsidTr="00CE3512">
        <w:trPr>
          <w:trHeight w:val="557"/>
        </w:trPr>
        <w:tc>
          <w:tcPr>
            <w:tcW w:w="471" w:type="pct"/>
            <w:vAlign w:val="bottom"/>
          </w:tcPr>
          <w:p w14:paraId="4AEBEA55" w14:textId="77777777" w:rsidR="002A1244" w:rsidRPr="00452106" w:rsidRDefault="002A1244" w:rsidP="002A1244">
            <w:pPr>
              <w:spacing w:before="0"/>
              <w:ind w:left="702"/>
              <w:rPr>
                <w:rFonts w:ascii="Calibri" w:eastAsia="Calibri" w:hAnsi="Calibri" w:cs="Times New Roman"/>
              </w:rPr>
            </w:pPr>
          </w:p>
        </w:tc>
        <w:tc>
          <w:tcPr>
            <w:tcW w:w="4529" w:type="pct"/>
            <w:gridSpan w:val="5"/>
            <w:tcBorders>
              <w:bottom w:val="single" w:sz="4" w:space="0" w:color="auto"/>
            </w:tcBorders>
            <w:vAlign w:val="bottom"/>
          </w:tcPr>
          <w:p w14:paraId="5789A18F" w14:textId="77777777" w:rsidR="002A1244" w:rsidRPr="00452106" w:rsidRDefault="002A1244" w:rsidP="002A1244"/>
        </w:tc>
      </w:tr>
      <w:tr w:rsidR="008A2C01" w:rsidRPr="00452106" w14:paraId="1BCAC9A7" w14:textId="77777777" w:rsidTr="00CE3512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17AE7BA9" w14:textId="77777777" w:rsidR="008A2C01" w:rsidRPr="00452106" w:rsidRDefault="008A2C01" w:rsidP="002A1244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CE3512" w:rsidRPr="00452106" w14:paraId="00B8B67D" w14:textId="77777777" w:rsidTr="00CE3512">
        <w:trPr>
          <w:gridAfter w:val="1"/>
          <w:wAfter w:w="849" w:type="pct"/>
          <w:trHeight w:val="572"/>
        </w:trPr>
        <w:tc>
          <w:tcPr>
            <w:tcW w:w="4151" w:type="pct"/>
            <w:gridSpan w:val="5"/>
            <w:vAlign w:val="bottom"/>
          </w:tcPr>
          <w:p w14:paraId="2EC74699" w14:textId="39F433D8" w:rsidR="00CE3512" w:rsidRPr="00724244" w:rsidRDefault="00CE3512" w:rsidP="00CE3512">
            <w:pPr>
              <w:jc w:val="center"/>
              <w:rPr>
                <w:rFonts w:ascii="Lato" w:hAnsi="Lato" w:cs="Times New Roman"/>
                <w:sz w:val="24"/>
                <w:szCs w:val="24"/>
              </w:rPr>
            </w:pPr>
            <w:r w:rsidRPr="00724244">
              <w:rPr>
                <w:rFonts w:ascii="Lato" w:hAnsi="Lato" w:cs="Times New Roman"/>
                <w:sz w:val="24"/>
                <w:szCs w:val="24"/>
              </w:rPr>
              <w:t>Fdo.</w:t>
            </w:r>
            <w:r w:rsidR="0000089D">
              <w:rPr>
                <w:rFonts w:ascii="Lato" w:hAnsi="Lato" w:cs="Times New Roman"/>
                <w:sz w:val="24"/>
                <w:szCs w:val="24"/>
              </w:rPr>
              <w:t>;</w:t>
            </w:r>
            <w:r w:rsidRPr="00724244">
              <w:rPr>
                <w:rFonts w:ascii="Lato" w:hAnsi="Lato" w:cs="Times New Roman"/>
                <w:sz w:val="24"/>
                <w:szCs w:val="24"/>
              </w:rPr>
              <w:t xml:space="preserve"> el/la Organizador/a de la Mesa</w:t>
            </w:r>
          </w:p>
          <w:p w14:paraId="15412F1A" w14:textId="6D488BFD" w:rsidR="00CE3512" w:rsidRPr="00452106" w:rsidRDefault="00CE3512" w:rsidP="00CE3512">
            <w:pPr>
              <w:jc w:val="center"/>
            </w:pPr>
          </w:p>
        </w:tc>
      </w:tr>
      <w:tr w:rsidR="008A2C01" w:rsidRPr="00452106" w14:paraId="5B9D17C1" w14:textId="77777777" w:rsidTr="00CE3512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493D9C2C" w14:textId="77777777" w:rsidR="008A2C01" w:rsidRPr="00452106" w:rsidRDefault="008A2C01" w:rsidP="002A1244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</w:tbl>
    <w:p w14:paraId="34A52F44" w14:textId="77777777" w:rsidR="000172E5" w:rsidRPr="00452106" w:rsidRDefault="000172E5" w:rsidP="002A1244">
      <w:pPr>
        <w:pStyle w:val="Sinespaciado"/>
      </w:pPr>
    </w:p>
    <w:sectPr w:rsidR="000172E5" w:rsidRPr="00452106" w:rsidSect="009D6A4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720" w:footer="18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C8902" w14:textId="77777777" w:rsidR="0048110C" w:rsidRDefault="0048110C" w:rsidP="000172E5">
      <w:pPr>
        <w:spacing w:after="0" w:line="240" w:lineRule="auto"/>
      </w:pPr>
      <w:r>
        <w:separator/>
      </w:r>
    </w:p>
  </w:endnote>
  <w:endnote w:type="continuationSeparator" w:id="0">
    <w:p w14:paraId="64F67EB1" w14:textId="77777777" w:rsidR="0048110C" w:rsidRDefault="0048110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E20EA5-F7AF-4984-9D9F-CD8DC5C67227}"/>
    <w:embedBold r:id="rId2" w:fontKey="{13E46186-0A02-4984-B603-3BF3E03601B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0822D8E-D49A-4AC3-91ED-BD8187457EF7}"/>
    <w:embedBold r:id="rId4" w:fontKey="{84058D0D-F33C-42B5-8FD0-15AEB3682AEB}"/>
    <w:embedItalic r:id="rId5" w:fontKey="{B7364467-7087-49A2-8F8B-AC126112E665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6" w:fontKey="{4E443F26-24A2-478E-A6E5-206AB42A79AC}"/>
    <w:embedBold r:id="rId7" w:fontKey="{5C189AB6-8594-4220-82AA-680D0AB3E315}"/>
    <w:embedItalic r:id="rId8" w:fontKey="{EF49DF76-9699-42E9-A558-9932A3D937E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E4BC6C11-CAFF-4C7C-A6FF-E9761C00E168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0" w:fontKey="{E0EEE36A-5F05-4EF6-8091-53218310D06E}"/>
    <w:embedBold r:id="rId11" w:fontKey="{BDA42567-90DD-42FA-A1B8-367CA362E1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43A22" w14:textId="77777777" w:rsidR="00842ED8" w:rsidRDefault="00842ED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5C28E" w14:textId="293202FB" w:rsidR="00F3090C" w:rsidRPr="0000089D" w:rsidRDefault="00CE76C2" w:rsidP="00F3090C">
    <w:pPr>
      <w:pStyle w:val="Piedepgina"/>
      <w:rPr>
        <w:rFonts w:ascii="Lato" w:hAnsi="Lato"/>
        <w:sz w:val="24"/>
      </w:rPr>
    </w:pPr>
    <w:r w:rsidRPr="0000089D">
      <w:rPr>
        <w:rFonts w:ascii="Lato" w:hAnsi="Lato"/>
        <w:sz w:val="24"/>
      </w:rPr>
      <w:t xml:space="preserve">A la atención de </w:t>
    </w:r>
    <w:r w:rsidR="0000089D">
      <w:rPr>
        <w:rFonts w:ascii="Lato" w:hAnsi="Lato"/>
        <w:sz w:val="24"/>
      </w:rPr>
      <w:t>l</w:t>
    </w:r>
    <w:r w:rsidR="00F3090C" w:rsidRPr="0000089D">
      <w:rPr>
        <w:rFonts w:ascii="Lato" w:hAnsi="Lato"/>
        <w:sz w:val="24"/>
      </w:rPr>
      <w:t xml:space="preserve">a asesoría </w:t>
    </w:r>
    <w:r w:rsidR="0000089D">
      <w:rPr>
        <w:rFonts w:ascii="Lato" w:hAnsi="Lato"/>
        <w:sz w:val="24"/>
      </w:rPr>
      <w:t>l</w:t>
    </w:r>
    <w:r w:rsidR="00F3090C" w:rsidRPr="0000089D">
      <w:rPr>
        <w:rFonts w:ascii="Lato" w:hAnsi="Lato"/>
        <w:sz w:val="24"/>
      </w:rPr>
      <w:t xml:space="preserve">egal del </w:t>
    </w:r>
    <w:r w:rsidR="0000089D">
      <w:rPr>
        <w:rFonts w:ascii="Lato" w:hAnsi="Lato"/>
        <w:sz w:val="24"/>
      </w:rPr>
      <w:t>Consejo de Proximidad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ACCDF" w14:textId="77777777" w:rsidR="00842ED8" w:rsidRDefault="00842ED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2FF29" w14:textId="77777777" w:rsidR="0048110C" w:rsidRDefault="0048110C" w:rsidP="000172E5">
      <w:pPr>
        <w:spacing w:after="0" w:line="240" w:lineRule="auto"/>
      </w:pPr>
      <w:r>
        <w:separator/>
      </w:r>
    </w:p>
  </w:footnote>
  <w:footnote w:type="continuationSeparator" w:id="0">
    <w:p w14:paraId="7B6FDF61" w14:textId="77777777" w:rsidR="0048110C" w:rsidRDefault="0048110C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2D2F9" w14:textId="77777777" w:rsidR="00842ED8" w:rsidRDefault="00842ED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659"/>
      <w:gridCol w:w="6367"/>
    </w:tblGrid>
    <w:tr w:rsidR="00B337A2" w:rsidRPr="00B337A2" w14:paraId="472D8E7B" w14:textId="77777777" w:rsidTr="00384B05">
      <w:trPr>
        <w:trHeight w:val="990"/>
      </w:trPr>
      <w:tc>
        <w:tcPr>
          <w:tcW w:w="1350" w:type="dxa"/>
          <w:vAlign w:val="center"/>
        </w:tcPr>
        <w:p w14:paraId="3442ACEF" w14:textId="223DEDC5" w:rsidR="00B337A2" w:rsidRPr="00B337A2" w:rsidRDefault="008A2C01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inline distT="0" distB="0" distL="0" distR="0" wp14:anchorId="2D507ADE" wp14:editId="08340E9A">
                <wp:extent cx="1609725" cy="1000125"/>
                <wp:effectExtent l="0" t="0" r="9525" b="9525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9725" cy="1000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7CF11131" w14:textId="1DABD2A3" w:rsidR="00B337A2" w:rsidRPr="00DE1110" w:rsidRDefault="008A2C01" w:rsidP="00842ED8">
          <w:pPr>
            <w:pStyle w:val="Encabezado"/>
            <w:ind w:right="-292"/>
            <w:rPr>
              <w:rFonts w:asciiTheme="minorHAnsi" w:hAnsiTheme="minorHAnsi"/>
              <w:b w:val="0"/>
              <w:noProof w:val="0"/>
              <w:color w:val="002060"/>
              <w:sz w:val="48"/>
              <w:szCs w:val="48"/>
            </w:rPr>
          </w:pPr>
          <w:r w:rsidRPr="00DE1110">
            <w:rPr>
              <w:rFonts w:ascii="Lato" w:hAnsi="Lato"/>
              <w:bCs/>
              <w:smallCaps/>
              <w:color w:val="002060"/>
              <w:sz w:val="48"/>
              <w:szCs w:val="48"/>
            </w:rPr>
            <w:t>Prop</w:t>
          </w:r>
          <w:r w:rsidR="00944687">
            <w:rPr>
              <w:rFonts w:ascii="Lato" w:hAnsi="Lato"/>
              <w:bCs/>
              <w:smallCaps/>
              <w:color w:val="002060"/>
              <w:sz w:val="48"/>
              <w:szCs w:val="48"/>
            </w:rPr>
            <w:t>osición</w:t>
          </w:r>
        </w:p>
      </w:tc>
    </w:tr>
  </w:tbl>
  <w:p w14:paraId="39BFE8B7" w14:textId="77777777" w:rsidR="000172E5" w:rsidRPr="00311D4F" w:rsidRDefault="000172E5" w:rsidP="00311D4F">
    <w:pPr>
      <w:pStyle w:val="Sinespaci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B4D95" w14:textId="77777777" w:rsidR="00842ED8" w:rsidRDefault="00842ED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38445419">
    <w:abstractNumId w:val="11"/>
  </w:num>
  <w:num w:numId="2" w16cid:durableId="1964580685">
    <w:abstractNumId w:val="7"/>
  </w:num>
  <w:num w:numId="3" w16cid:durableId="1600676153">
    <w:abstractNumId w:val="15"/>
  </w:num>
  <w:num w:numId="4" w16cid:durableId="1077552210">
    <w:abstractNumId w:val="12"/>
  </w:num>
  <w:num w:numId="5" w16cid:durableId="1424258743">
    <w:abstractNumId w:val="13"/>
  </w:num>
  <w:num w:numId="6" w16cid:durableId="1510680965">
    <w:abstractNumId w:val="19"/>
  </w:num>
  <w:num w:numId="7" w16cid:durableId="467403975">
    <w:abstractNumId w:val="6"/>
  </w:num>
  <w:num w:numId="8" w16cid:durableId="298656165">
    <w:abstractNumId w:val="10"/>
  </w:num>
  <w:num w:numId="9" w16cid:durableId="621307374">
    <w:abstractNumId w:val="17"/>
  </w:num>
  <w:num w:numId="10" w16cid:durableId="129590682">
    <w:abstractNumId w:val="1"/>
  </w:num>
  <w:num w:numId="11" w16cid:durableId="296298362">
    <w:abstractNumId w:val="5"/>
  </w:num>
  <w:num w:numId="12" w16cid:durableId="178812692">
    <w:abstractNumId w:val="0"/>
  </w:num>
  <w:num w:numId="13" w16cid:durableId="1453523735">
    <w:abstractNumId w:val="2"/>
  </w:num>
  <w:num w:numId="14" w16cid:durableId="995524424">
    <w:abstractNumId w:val="9"/>
  </w:num>
  <w:num w:numId="15" w16cid:durableId="117837882">
    <w:abstractNumId w:val="8"/>
  </w:num>
  <w:num w:numId="16" w16cid:durableId="1961455875">
    <w:abstractNumId w:val="16"/>
  </w:num>
  <w:num w:numId="17" w16cid:durableId="2040662858">
    <w:abstractNumId w:val="3"/>
  </w:num>
  <w:num w:numId="18" w16cid:durableId="1211454385">
    <w:abstractNumId w:val="21"/>
  </w:num>
  <w:num w:numId="19" w16cid:durableId="751394502">
    <w:abstractNumId w:val="18"/>
  </w:num>
  <w:num w:numId="20" w16cid:durableId="2080638918">
    <w:abstractNumId w:val="14"/>
  </w:num>
  <w:num w:numId="21" w16cid:durableId="1951886361">
    <w:abstractNumId w:val="20"/>
  </w:num>
  <w:num w:numId="22" w16cid:durableId="2039623237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C01"/>
    <w:rsid w:val="0000089D"/>
    <w:rsid w:val="000172E5"/>
    <w:rsid w:val="00052382"/>
    <w:rsid w:val="0006568A"/>
    <w:rsid w:val="00076F0F"/>
    <w:rsid w:val="00084253"/>
    <w:rsid w:val="000C48C0"/>
    <w:rsid w:val="000D1F49"/>
    <w:rsid w:val="001727CA"/>
    <w:rsid w:val="001C4DF8"/>
    <w:rsid w:val="00243F76"/>
    <w:rsid w:val="002A1244"/>
    <w:rsid w:val="002B0CDA"/>
    <w:rsid w:val="002C56E6"/>
    <w:rsid w:val="00311D4F"/>
    <w:rsid w:val="00344849"/>
    <w:rsid w:val="00361E11"/>
    <w:rsid w:val="00375DB9"/>
    <w:rsid w:val="003F0847"/>
    <w:rsid w:val="003F6A6F"/>
    <w:rsid w:val="0040090B"/>
    <w:rsid w:val="00452106"/>
    <w:rsid w:val="0046283E"/>
    <w:rsid w:val="0046302A"/>
    <w:rsid w:val="0048110C"/>
    <w:rsid w:val="00487D2D"/>
    <w:rsid w:val="004D5D62"/>
    <w:rsid w:val="005112D0"/>
    <w:rsid w:val="00577E06"/>
    <w:rsid w:val="00583334"/>
    <w:rsid w:val="005A3BF7"/>
    <w:rsid w:val="005D268D"/>
    <w:rsid w:val="005F2035"/>
    <w:rsid w:val="005F7990"/>
    <w:rsid w:val="006145D8"/>
    <w:rsid w:val="0063739C"/>
    <w:rsid w:val="00643413"/>
    <w:rsid w:val="006664AC"/>
    <w:rsid w:val="00700C99"/>
    <w:rsid w:val="007147D7"/>
    <w:rsid w:val="00715C65"/>
    <w:rsid w:val="00770F25"/>
    <w:rsid w:val="007A35A8"/>
    <w:rsid w:val="007B0A85"/>
    <w:rsid w:val="007C6A52"/>
    <w:rsid w:val="007F743A"/>
    <w:rsid w:val="0082043E"/>
    <w:rsid w:val="00842ED8"/>
    <w:rsid w:val="00846B76"/>
    <w:rsid w:val="008A2C01"/>
    <w:rsid w:val="008E203A"/>
    <w:rsid w:val="0091229C"/>
    <w:rsid w:val="00940E73"/>
    <w:rsid w:val="00944687"/>
    <w:rsid w:val="0098597D"/>
    <w:rsid w:val="009A7653"/>
    <w:rsid w:val="009D6A46"/>
    <w:rsid w:val="009F619A"/>
    <w:rsid w:val="009F6DDE"/>
    <w:rsid w:val="00A370A8"/>
    <w:rsid w:val="00B337A2"/>
    <w:rsid w:val="00BD0879"/>
    <w:rsid w:val="00BD4753"/>
    <w:rsid w:val="00BD5CB1"/>
    <w:rsid w:val="00BE62EE"/>
    <w:rsid w:val="00BF0056"/>
    <w:rsid w:val="00C003BA"/>
    <w:rsid w:val="00C24860"/>
    <w:rsid w:val="00C4602F"/>
    <w:rsid w:val="00C46878"/>
    <w:rsid w:val="00C6231D"/>
    <w:rsid w:val="00CB4A51"/>
    <w:rsid w:val="00CD4532"/>
    <w:rsid w:val="00CD47B0"/>
    <w:rsid w:val="00CE3512"/>
    <w:rsid w:val="00CE6104"/>
    <w:rsid w:val="00CE76C2"/>
    <w:rsid w:val="00CE7918"/>
    <w:rsid w:val="00D16163"/>
    <w:rsid w:val="00DB3FAD"/>
    <w:rsid w:val="00DE1110"/>
    <w:rsid w:val="00E61C09"/>
    <w:rsid w:val="00EB3B58"/>
    <w:rsid w:val="00EC7359"/>
    <w:rsid w:val="00EE3054"/>
    <w:rsid w:val="00EE610A"/>
    <w:rsid w:val="00F00606"/>
    <w:rsid w:val="00F01256"/>
    <w:rsid w:val="00F3090C"/>
    <w:rsid w:val="00F769E6"/>
    <w:rsid w:val="00FC7475"/>
    <w:rsid w:val="00FC7B1A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D8CF6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C48C0"/>
    <w:pPr>
      <w:spacing w:before="200"/>
    </w:p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11D4F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table" w:customStyle="1" w:styleId="Tablacuadrcula1">
    <w:name w:val="Tabla cuadrícula1"/>
    <w:basedOn w:val="Tablanormal"/>
    <w:next w:val="Tablaconcuadrcula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nr004\AppData\Roaming\Microsoft\Templates\Formulario%20de%20asignaci&#243;n%20de%20viaje%20de%20camp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67960CAB26E664CAEDF68970C430775" ma:contentTypeVersion="19" ma:contentTypeDescription="Crear nuevo documento." ma:contentTypeScope="" ma:versionID="6251c03e1074b60af306f226cb9437d0">
  <xsd:schema xmlns:xsd="http://www.w3.org/2001/XMLSchema" xmlns:xs="http://www.w3.org/2001/XMLSchema" xmlns:p="http://schemas.microsoft.com/office/2006/metadata/properties" xmlns:ns2="cda87b26-9571-4456-8917-c2eae1fedc00" xmlns:ns3="e8c56128-af22-4593-8429-bcb515bf9a40" targetNamespace="http://schemas.microsoft.com/office/2006/metadata/properties" ma:root="true" ma:fieldsID="295ea8481b2908e46f3c1effb4fec7b1" ns2:_="" ns3:_="">
    <xsd:import namespace="cda87b26-9571-4456-8917-c2eae1fedc00"/>
    <xsd:import namespace="e8c56128-af22-4593-8429-bcb515bf9a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a87b26-9571-4456-8917-c2eae1fedc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12" nillable="true" ma:displayName="Estado de aprobación" ma:internalName="Estado_x0020_de_x0020_aprobaci_x00f3_n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7346039f-02cc-4ba4-a79b-23b6212a2d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c56128-af22-4593-8429-bcb515bf9a4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525ede1-4216-4cf7-8fe3-1f3210bcbabd}" ma:internalName="TaxCatchAll" ma:showField="CatchAllData" ma:web="e8c56128-af22-4593-8429-bcb515bf9a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cda87b26-9571-4456-8917-c2eae1fedc00" xsi:nil="true"/>
    <lcf76f155ced4ddcb4097134ff3c332f xmlns="cda87b26-9571-4456-8917-c2eae1fedc00">
      <Terms xmlns="http://schemas.microsoft.com/office/infopath/2007/PartnerControls"/>
    </lcf76f155ced4ddcb4097134ff3c332f>
    <TaxCatchAll xmlns="e8c56128-af22-4593-8429-bcb515bf9a40" xsi:nil="true"/>
  </documentManagement>
</p:properties>
</file>

<file path=customXml/itemProps1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E943E5-3255-4EE9-AA19-D187465218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a87b26-9571-4456-8917-c2eae1fedc00"/>
    <ds:schemaRef ds:uri="e8c56128-af22-4593-8429-bcb515bf9a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78C99C-8428-4D30-8CF7-6533AF03103D}">
  <ds:schemaRefs>
    <ds:schemaRef ds:uri="http://schemas.microsoft.com/office/2006/metadata/properties"/>
    <ds:schemaRef ds:uri="http://schemas.microsoft.com/office/infopath/2007/PartnerControls"/>
    <ds:schemaRef ds:uri="cda87b26-9571-4456-8917-c2eae1fedc00"/>
    <ds:schemaRef ds:uri="e8c56128-af22-4593-8429-bcb515bf9a4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asignación de viaje de campo.dotx</Template>
  <TotalTime>0</TotalTime>
  <Pages>1</Pages>
  <Words>41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2022-06-06T08:00:00Z</dcterms:created>
  <dcterms:modified xsi:type="dcterms:W3CDTF">2024-02-14T09:02:00Z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0x010100967960CAB26E664CAEDF68970C430775</vt:lpwstr>
  </property>
  <property fmtid="{D5CDD505-2E9C-101B-9397-08002B2CF9AE}" pid="3" name="MediaServiceImageTags">
    <vt:lpwstr/>
  </property>
</Properties>
</file>